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49D" w:rsidRDefault="00EA649D" w:rsidP="00305C86">
      <w:r>
        <w:t>WST 093</w:t>
      </w:r>
    </w:p>
    <w:p w:rsidR="00EA649D" w:rsidRDefault="00EA649D" w:rsidP="00305C86"/>
    <w:p w:rsidR="00EA649D" w:rsidRDefault="00EA649D" w:rsidP="00305C86">
      <w:r>
        <w:t>SLO 1: The student will be able to evaluate overall plant performance.</w:t>
      </w:r>
    </w:p>
    <w:p w:rsidR="00EA649D" w:rsidRDefault="00EA649D" w:rsidP="00305C86"/>
    <w:p w:rsidR="00EA649D" w:rsidRDefault="00EA649D" w:rsidP="00305C86">
      <w:r>
        <w:t>SLO 2: The student will be able to interpret federal and state laws as they relate to wastewater treatment</w:t>
      </w:r>
    </w:p>
    <w:p w:rsidR="00EA649D" w:rsidRDefault="00EA649D" w:rsidP="00305C86"/>
    <w:p w:rsidR="00EA649D" w:rsidRDefault="00EA649D" w:rsidP="00305C86">
      <w:pPr>
        <w:rPr>
          <w:b/>
          <w:u w:val="single"/>
        </w:rPr>
      </w:pPr>
      <w:r>
        <w:t>SLO 3: Identify and evaluate the potential safety hazard encountered in typical wastewater treatment plant and be able to take steps to mitigate the safety hazards</w:t>
      </w:r>
    </w:p>
    <w:p w:rsidR="00EA649D" w:rsidRDefault="00EA649D" w:rsidP="00305C86">
      <w:pPr>
        <w:rPr>
          <w:b/>
          <w:u w:val="single"/>
        </w:rPr>
      </w:pPr>
    </w:p>
    <w:p w:rsidR="00EA649D" w:rsidRPr="000E4844" w:rsidRDefault="00EA649D" w:rsidP="00305C86">
      <w:r w:rsidRPr="000E4844">
        <w:t>SLO</w:t>
      </w:r>
      <w:r>
        <w:t xml:space="preserve"> 4: Calculate pumping efficiency, biological oxygen demand (BOD), MLVSS, MLSS, F/M ratio and other math problems commonly found in wastewater.  </w:t>
      </w:r>
    </w:p>
    <w:p w:rsidR="00EA649D" w:rsidRDefault="00EA649D"/>
    <w:sectPr w:rsidR="00EA649D" w:rsidSect="009A24B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E5DD3"/>
    <w:multiLevelType w:val="hybridMultilevel"/>
    <w:tmpl w:val="441C4C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C86"/>
    <w:rsid w:val="000017E9"/>
    <w:rsid w:val="000208B1"/>
    <w:rsid w:val="00026204"/>
    <w:rsid w:val="000315C8"/>
    <w:rsid w:val="00051871"/>
    <w:rsid w:val="00056D49"/>
    <w:rsid w:val="000623F8"/>
    <w:rsid w:val="00075638"/>
    <w:rsid w:val="0008060F"/>
    <w:rsid w:val="000B15B1"/>
    <w:rsid w:val="000B1EBA"/>
    <w:rsid w:val="000B2E56"/>
    <w:rsid w:val="000C360B"/>
    <w:rsid w:val="000E01D6"/>
    <w:rsid w:val="000E04D9"/>
    <w:rsid w:val="000E4844"/>
    <w:rsid w:val="000F05E0"/>
    <w:rsid w:val="000F118F"/>
    <w:rsid w:val="000F393E"/>
    <w:rsid w:val="0010604E"/>
    <w:rsid w:val="00155613"/>
    <w:rsid w:val="00160412"/>
    <w:rsid w:val="00165856"/>
    <w:rsid w:val="00172DA3"/>
    <w:rsid w:val="00192B8F"/>
    <w:rsid w:val="00193018"/>
    <w:rsid w:val="0019539B"/>
    <w:rsid w:val="001A4649"/>
    <w:rsid w:val="001B7395"/>
    <w:rsid w:val="001C122F"/>
    <w:rsid w:val="00220DDC"/>
    <w:rsid w:val="0022212B"/>
    <w:rsid w:val="00224F34"/>
    <w:rsid w:val="00244CE4"/>
    <w:rsid w:val="00245FA6"/>
    <w:rsid w:val="00252394"/>
    <w:rsid w:val="00255AE6"/>
    <w:rsid w:val="00271644"/>
    <w:rsid w:val="00273CC8"/>
    <w:rsid w:val="00275AD4"/>
    <w:rsid w:val="002849B8"/>
    <w:rsid w:val="0029705B"/>
    <w:rsid w:val="002971B7"/>
    <w:rsid w:val="002A2E9E"/>
    <w:rsid w:val="002C6AEC"/>
    <w:rsid w:val="002D09A1"/>
    <w:rsid w:val="002D6D97"/>
    <w:rsid w:val="002F2D95"/>
    <w:rsid w:val="00305C86"/>
    <w:rsid w:val="0031363E"/>
    <w:rsid w:val="00315BD9"/>
    <w:rsid w:val="00340E1A"/>
    <w:rsid w:val="003521FC"/>
    <w:rsid w:val="00361CCB"/>
    <w:rsid w:val="00373B5D"/>
    <w:rsid w:val="0037442E"/>
    <w:rsid w:val="00386DE5"/>
    <w:rsid w:val="003935AF"/>
    <w:rsid w:val="00397EF9"/>
    <w:rsid w:val="003A103D"/>
    <w:rsid w:val="003A21B2"/>
    <w:rsid w:val="003C58E9"/>
    <w:rsid w:val="003E2153"/>
    <w:rsid w:val="004125B4"/>
    <w:rsid w:val="00421CCA"/>
    <w:rsid w:val="004303AE"/>
    <w:rsid w:val="0044139A"/>
    <w:rsid w:val="00451173"/>
    <w:rsid w:val="00464317"/>
    <w:rsid w:val="00465135"/>
    <w:rsid w:val="00470B38"/>
    <w:rsid w:val="004762AE"/>
    <w:rsid w:val="00493AA8"/>
    <w:rsid w:val="00494BCB"/>
    <w:rsid w:val="00495F13"/>
    <w:rsid w:val="004A0B0E"/>
    <w:rsid w:val="004B0E29"/>
    <w:rsid w:val="004B1183"/>
    <w:rsid w:val="004C4151"/>
    <w:rsid w:val="004C41F8"/>
    <w:rsid w:val="004E1A2B"/>
    <w:rsid w:val="004E3B24"/>
    <w:rsid w:val="004E66A7"/>
    <w:rsid w:val="00505D44"/>
    <w:rsid w:val="005110BA"/>
    <w:rsid w:val="00514F30"/>
    <w:rsid w:val="005158C0"/>
    <w:rsid w:val="005221EF"/>
    <w:rsid w:val="00535AAC"/>
    <w:rsid w:val="0056340F"/>
    <w:rsid w:val="00565055"/>
    <w:rsid w:val="0058458F"/>
    <w:rsid w:val="00595E4B"/>
    <w:rsid w:val="005A0945"/>
    <w:rsid w:val="005A6240"/>
    <w:rsid w:val="005D293F"/>
    <w:rsid w:val="005D3AE1"/>
    <w:rsid w:val="005D3D5A"/>
    <w:rsid w:val="005E0366"/>
    <w:rsid w:val="005F4745"/>
    <w:rsid w:val="005F5CBC"/>
    <w:rsid w:val="00601C36"/>
    <w:rsid w:val="00603A23"/>
    <w:rsid w:val="00615753"/>
    <w:rsid w:val="0062042F"/>
    <w:rsid w:val="0063332F"/>
    <w:rsid w:val="006353E5"/>
    <w:rsid w:val="006457CB"/>
    <w:rsid w:val="00651F7F"/>
    <w:rsid w:val="00652EF9"/>
    <w:rsid w:val="00662040"/>
    <w:rsid w:val="00665F1F"/>
    <w:rsid w:val="00686BCE"/>
    <w:rsid w:val="006928A8"/>
    <w:rsid w:val="00695627"/>
    <w:rsid w:val="006A1161"/>
    <w:rsid w:val="00707B3E"/>
    <w:rsid w:val="00721701"/>
    <w:rsid w:val="00741EC2"/>
    <w:rsid w:val="00743E48"/>
    <w:rsid w:val="00757D46"/>
    <w:rsid w:val="00776415"/>
    <w:rsid w:val="00795639"/>
    <w:rsid w:val="0079616C"/>
    <w:rsid w:val="007A29A5"/>
    <w:rsid w:val="007B594E"/>
    <w:rsid w:val="007C737F"/>
    <w:rsid w:val="007C7F2E"/>
    <w:rsid w:val="007D3443"/>
    <w:rsid w:val="007D3AE7"/>
    <w:rsid w:val="007E1EBE"/>
    <w:rsid w:val="0080784B"/>
    <w:rsid w:val="0082049C"/>
    <w:rsid w:val="008238CF"/>
    <w:rsid w:val="0086396F"/>
    <w:rsid w:val="008728DE"/>
    <w:rsid w:val="00873641"/>
    <w:rsid w:val="00873A54"/>
    <w:rsid w:val="008848E2"/>
    <w:rsid w:val="00885D82"/>
    <w:rsid w:val="00885F7B"/>
    <w:rsid w:val="00886449"/>
    <w:rsid w:val="00895648"/>
    <w:rsid w:val="008A5B37"/>
    <w:rsid w:val="008C0F70"/>
    <w:rsid w:val="008C5C8A"/>
    <w:rsid w:val="008D0B98"/>
    <w:rsid w:val="008D3C23"/>
    <w:rsid w:val="008E71E6"/>
    <w:rsid w:val="008F3375"/>
    <w:rsid w:val="0090553A"/>
    <w:rsid w:val="00910FAE"/>
    <w:rsid w:val="009211F4"/>
    <w:rsid w:val="00925ED0"/>
    <w:rsid w:val="00926AA7"/>
    <w:rsid w:val="00933564"/>
    <w:rsid w:val="0093594F"/>
    <w:rsid w:val="009574E5"/>
    <w:rsid w:val="009578D5"/>
    <w:rsid w:val="009662D6"/>
    <w:rsid w:val="00970FAA"/>
    <w:rsid w:val="0097327C"/>
    <w:rsid w:val="009828DF"/>
    <w:rsid w:val="00994027"/>
    <w:rsid w:val="009967FF"/>
    <w:rsid w:val="009A24B7"/>
    <w:rsid w:val="009B39C0"/>
    <w:rsid w:val="009B57A0"/>
    <w:rsid w:val="009E0C02"/>
    <w:rsid w:val="00A13183"/>
    <w:rsid w:val="00A364EE"/>
    <w:rsid w:val="00A42F91"/>
    <w:rsid w:val="00A45D4F"/>
    <w:rsid w:val="00A526D7"/>
    <w:rsid w:val="00A658A1"/>
    <w:rsid w:val="00AA7B92"/>
    <w:rsid w:val="00AB538E"/>
    <w:rsid w:val="00AB6D6D"/>
    <w:rsid w:val="00AC1AD8"/>
    <w:rsid w:val="00AC45CD"/>
    <w:rsid w:val="00AD0BCF"/>
    <w:rsid w:val="00AD1FA3"/>
    <w:rsid w:val="00AD72EC"/>
    <w:rsid w:val="00AE4942"/>
    <w:rsid w:val="00B00669"/>
    <w:rsid w:val="00B156C6"/>
    <w:rsid w:val="00B22C77"/>
    <w:rsid w:val="00B24BC1"/>
    <w:rsid w:val="00B270D3"/>
    <w:rsid w:val="00B312A2"/>
    <w:rsid w:val="00B35AC0"/>
    <w:rsid w:val="00B36229"/>
    <w:rsid w:val="00B36538"/>
    <w:rsid w:val="00B42FDC"/>
    <w:rsid w:val="00B65757"/>
    <w:rsid w:val="00B762DE"/>
    <w:rsid w:val="00B76BD9"/>
    <w:rsid w:val="00B77324"/>
    <w:rsid w:val="00B77A64"/>
    <w:rsid w:val="00B81EBB"/>
    <w:rsid w:val="00B958E6"/>
    <w:rsid w:val="00BA6B80"/>
    <w:rsid w:val="00BB759D"/>
    <w:rsid w:val="00BD662A"/>
    <w:rsid w:val="00BD7893"/>
    <w:rsid w:val="00BE0811"/>
    <w:rsid w:val="00BF11F6"/>
    <w:rsid w:val="00C02E98"/>
    <w:rsid w:val="00C0578D"/>
    <w:rsid w:val="00C261AF"/>
    <w:rsid w:val="00C31C20"/>
    <w:rsid w:val="00C36202"/>
    <w:rsid w:val="00C401B6"/>
    <w:rsid w:val="00C45F02"/>
    <w:rsid w:val="00C5049F"/>
    <w:rsid w:val="00C50857"/>
    <w:rsid w:val="00C62D30"/>
    <w:rsid w:val="00C94A76"/>
    <w:rsid w:val="00C96425"/>
    <w:rsid w:val="00CA1A3E"/>
    <w:rsid w:val="00CB4616"/>
    <w:rsid w:val="00CC290C"/>
    <w:rsid w:val="00CD6F0C"/>
    <w:rsid w:val="00CF220E"/>
    <w:rsid w:val="00D02EE4"/>
    <w:rsid w:val="00D4028D"/>
    <w:rsid w:val="00D40478"/>
    <w:rsid w:val="00D41AC8"/>
    <w:rsid w:val="00D7481F"/>
    <w:rsid w:val="00D81207"/>
    <w:rsid w:val="00D81460"/>
    <w:rsid w:val="00D81EF5"/>
    <w:rsid w:val="00D833EF"/>
    <w:rsid w:val="00D9304C"/>
    <w:rsid w:val="00DA1606"/>
    <w:rsid w:val="00DA530F"/>
    <w:rsid w:val="00DC31AF"/>
    <w:rsid w:val="00DE111B"/>
    <w:rsid w:val="00DE169E"/>
    <w:rsid w:val="00DE296D"/>
    <w:rsid w:val="00E167F3"/>
    <w:rsid w:val="00E20E61"/>
    <w:rsid w:val="00E224C8"/>
    <w:rsid w:val="00E32503"/>
    <w:rsid w:val="00E53BD8"/>
    <w:rsid w:val="00E56F0D"/>
    <w:rsid w:val="00E64A40"/>
    <w:rsid w:val="00E6694B"/>
    <w:rsid w:val="00E76E1E"/>
    <w:rsid w:val="00E76EC7"/>
    <w:rsid w:val="00E85ACD"/>
    <w:rsid w:val="00E86DDF"/>
    <w:rsid w:val="00E925FA"/>
    <w:rsid w:val="00EA2829"/>
    <w:rsid w:val="00EA649D"/>
    <w:rsid w:val="00EC2371"/>
    <w:rsid w:val="00EC75B5"/>
    <w:rsid w:val="00ED1D06"/>
    <w:rsid w:val="00ED7876"/>
    <w:rsid w:val="00EE7184"/>
    <w:rsid w:val="00EF2687"/>
    <w:rsid w:val="00F04DA8"/>
    <w:rsid w:val="00F05E67"/>
    <w:rsid w:val="00F07575"/>
    <w:rsid w:val="00F11BBF"/>
    <w:rsid w:val="00F1228B"/>
    <w:rsid w:val="00F22658"/>
    <w:rsid w:val="00F31058"/>
    <w:rsid w:val="00F32469"/>
    <w:rsid w:val="00F428B0"/>
    <w:rsid w:val="00F42981"/>
    <w:rsid w:val="00F466F1"/>
    <w:rsid w:val="00F477C7"/>
    <w:rsid w:val="00F611D8"/>
    <w:rsid w:val="00F65E5E"/>
    <w:rsid w:val="00F67102"/>
    <w:rsid w:val="00F81D2C"/>
    <w:rsid w:val="00F90D6B"/>
    <w:rsid w:val="00F931D1"/>
    <w:rsid w:val="00F9577C"/>
    <w:rsid w:val="00FA032F"/>
    <w:rsid w:val="00FB2A06"/>
    <w:rsid w:val="00FB4554"/>
    <w:rsid w:val="00FC74D6"/>
    <w:rsid w:val="00FD5822"/>
    <w:rsid w:val="00FD6A0C"/>
    <w:rsid w:val="00FE2BF7"/>
    <w:rsid w:val="00FE5E88"/>
    <w:rsid w:val="00FE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5C8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13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1</Pages>
  <Words>75</Words>
  <Characters>428</Characters>
  <Application>Microsoft Office Outlook</Application>
  <DocSecurity>0</DocSecurity>
  <Lines>0</Lines>
  <Paragraphs>0</Paragraphs>
  <ScaleCrop>false</ScaleCrop>
  <Company>SBCCD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SLO 1: The student will be able to complete a site inspection of a wastewater treatment plant, and complete a written report of any hazards or potential hazards for operator safety</dc:title>
  <dc:subject/>
  <dc:creator>achala chatterjee</dc:creator>
  <cp:keywords/>
  <dc:description/>
  <cp:lastModifiedBy>achala chatterjee</cp:lastModifiedBy>
  <cp:revision>5</cp:revision>
  <dcterms:created xsi:type="dcterms:W3CDTF">2008-12-11T10:20:00Z</dcterms:created>
  <dcterms:modified xsi:type="dcterms:W3CDTF">2009-03-07T07:11:00Z</dcterms:modified>
</cp:coreProperties>
</file>